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F468A" w14:textId="0C015225" w:rsidR="000736F0" w:rsidRPr="00204051" w:rsidRDefault="00EE4801" w:rsidP="00204051">
      <w:pPr>
        <w:pStyle w:val="a3"/>
        <w:ind w:left="720"/>
        <w:jc w:val="center"/>
        <w:rPr>
          <w:rFonts w:asciiTheme="minorHAnsi" w:hAnsiTheme="minorHAnsi"/>
          <w:i/>
          <w:iCs/>
          <w:sz w:val="36"/>
          <w:szCs w:val="36"/>
          <w:u w:val="single"/>
        </w:rPr>
      </w:pPr>
      <w:r w:rsidRPr="00204051">
        <w:rPr>
          <w:i/>
          <w:iCs/>
          <w:sz w:val="36"/>
          <w:szCs w:val="36"/>
          <w:u w:val="single"/>
        </w:rPr>
        <w:t>День здоровья в группе «СМЕШАРИКИ</w:t>
      </w:r>
      <w:r w:rsidR="00505FE8" w:rsidRPr="00204051">
        <w:rPr>
          <w:i/>
          <w:iCs/>
          <w:sz w:val="36"/>
          <w:szCs w:val="36"/>
          <w:u w:val="single"/>
        </w:rPr>
        <w:t>»</w:t>
      </w:r>
    </w:p>
    <w:p w14:paraId="3E7C03FA" w14:textId="789DFC22" w:rsidR="000736F0" w:rsidRDefault="00795224" w:rsidP="007A3CC8">
      <w:pPr>
        <w:jc w:val="center"/>
        <w:rPr>
          <w:b/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60288" behindDoc="0" locked="0" layoutInCell="1" allowOverlap="1" wp14:anchorId="59DBE1D9" wp14:editId="780D6161">
            <wp:simplePos x="0" y="0"/>
            <wp:positionH relativeFrom="column">
              <wp:posOffset>3583940</wp:posOffset>
            </wp:positionH>
            <wp:positionV relativeFrom="paragraph">
              <wp:posOffset>1239520</wp:posOffset>
            </wp:positionV>
            <wp:extent cx="2743200" cy="36576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62336" behindDoc="0" locked="0" layoutInCell="1" allowOverlap="1" wp14:anchorId="0F01E0FC" wp14:editId="6CC2E74D">
            <wp:simplePos x="0" y="0"/>
            <wp:positionH relativeFrom="column">
              <wp:posOffset>3401568</wp:posOffset>
            </wp:positionH>
            <wp:positionV relativeFrom="paragraph">
              <wp:posOffset>5208270</wp:posOffset>
            </wp:positionV>
            <wp:extent cx="3267038" cy="2450465"/>
            <wp:effectExtent l="0" t="0" r="0" b="635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38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D5C"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099D55BF" wp14:editId="57907194">
            <wp:simplePos x="0" y="0"/>
            <wp:positionH relativeFrom="column">
              <wp:posOffset>539115</wp:posOffset>
            </wp:positionH>
            <wp:positionV relativeFrom="paragraph">
              <wp:posOffset>722630</wp:posOffset>
            </wp:positionV>
            <wp:extent cx="2525395" cy="3367405"/>
            <wp:effectExtent l="0" t="0" r="190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539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B92">
        <w:rPr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61312" behindDoc="0" locked="0" layoutInCell="1" allowOverlap="1" wp14:anchorId="44262669" wp14:editId="21059EC3">
            <wp:simplePos x="0" y="0"/>
            <wp:positionH relativeFrom="column">
              <wp:posOffset>-4353</wp:posOffset>
            </wp:positionH>
            <wp:positionV relativeFrom="paragraph">
              <wp:posOffset>4262151</wp:posOffset>
            </wp:positionV>
            <wp:extent cx="2897958" cy="3863944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7958" cy="3863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93D">
        <w:rPr>
          <w:b/>
          <w:i/>
          <w:iCs/>
          <w:sz w:val="36"/>
          <w:szCs w:val="36"/>
          <w:u w:val="single"/>
        </w:rPr>
        <w:t xml:space="preserve">Сюжетная игра </w:t>
      </w:r>
      <w:r w:rsidR="00885F37">
        <w:rPr>
          <w:b/>
          <w:i/>
          <w:iCs/>
          <w:sz w:val="36"/>
          <w:szCs w:val="36"/>
        </w:rPr>
        <w:t>«</w:t>
      </w:r>
      <w:r w:rsidR="00FF5A01">
        <w:rPr>
          <w:b/>
          <w:i/>
          <w:iCs/>
          <w:sz w:val="36"/>
          <w:szCs w:val="36"/>
        </w:rPr>
        <w:t xml:space="preserve">Как мы </w:t>
      </w:r>
      <w:r w:rsidR="00B116B0">
        <w:rPr>
          <w:b/>
          <w:i/>
          <w:iCs/>
          <w:sz w:val="36"/>
          <w:szCs w:val="36"/>
        </w:rPr>
        <w:t>ходили к доктору на приём</w:t>
      </w:r>
      <w:r w:rsidR="00762F8C">
        <w:rPr>
          <w:b/>
          <w:i/>
          <w:iCs/>
          <w:sz w:val="36"/>
          <w:szCs w:val="36"/>
        </w:rPr>
        <w:t>»</w:t>
      </w:r>
    </w:p>
    <w:p w14:paraId="5FDE8CE0" w14:textId="4112E663" w:rsidR="00246C40" w:rsidRDefault="00EB199B" w:rsidP="007A3CC8">
      <w:pPr>
        <w:jc w:val="center"/>
        <w:rPr>
          <w:b/>
          <w:i/>
          <w:iCs/>
          <w:sz w:val="36"/>
          <w:szCs w:val="36"/>
          <w:u w:val="single"/>
        </w:rPr>
      </w:pPr>
      <w:r>
        <w:rPr>
          <w:b/>
          <w:i/>
          <w:iCs/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 wp14:anchorId="14BE2708" wp14:editId="6E43FB77">
            <wp:simplePos x="0" y="0"/>
            <wp:positionH relativeFrom="column">
              <wp:posOffset>347345</wp:posOffset>
            </wp:positionH>
            <wp:positionV relativeFrom="paragraph">
              <wp:posOffset>1398905</wp:posOffset>
            </wp:positionV>
            <wp:extent cx="1956435" cy="347980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35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97C">
        <w:rPr>
          <w:b/>
          <w:i/>
          <w:i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2366ECF3" wp14:editId="3C93257A">
            <wp:simplePos x="0" y="0"/>
            <wp:positionH relativeFrom="column">
              <wp:posOffset>146304</wp:posOffset>
            </wp:positionH>
            <wp:positionV relativeFrom="paragraph">
              <wp:posOffset>5200776</wp:posOffset>
            </wp:positionV>
            <wp:extent cx="2816352" cy="3796181"/>
            <wp:effectExtent l="0" t="0" r="3175" b="127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352" cy="3796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4D1">
        <w:rPr>
          <w:b/>
          <w:i/>
          <w:i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3AA5F627" wp14:editId="0EBF36B8">
            <wp:simplePos x="0" y="0"/>
            <wp:positionH relativeFrom="column">
              <wp:posOffset>3776345</wp:posOffset>
            </wp:positionH>
            <wp:positionV relativeFrom="paragraph">
              <wp:posOffset>1471295</wp:posOffset>
            </wp:positionV>
            <wp:extent cx="2118995" cy="3736340"/>
            <wp:effectExtent l="0" t="0" r="190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995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4D1">
        <w:rPr>
          <w:b/>
          <w:i/>
          <w:i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2159BE9F" wp14:editId="3A649B2A">
            <wp:simplePos x="0" y="0"/>
            <wp:positionH relativeFrom="column">
              <wp:posOffset>3905250</wp:posOffset>
            </wp:positionH>
            <wp:positionV relativeFrom="paragraph">
              <wp:posOffset>5391150</wp:posOffset>
            </wp:positionV>
            <wp:extent cx="1982470" cy="3602355"/>
            <wp:effectExtent l="0" t="0" r="0" b="4445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47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2F0">
        <w:rPr>
          <w:b/>
          <w:i/>
          <w:iCs/>
          <w:sz w:val="36"/>
          <w:szCs w:val="36"/>
        </w:rPr>
        <w:t>КГН «</w:t>
      </w:r>
      <w:r w:rsidR="00680E4F">
        <w:rPr>
          <w:b/>
          <w:i/>
          <w:iCs/>
          <w:sz w:val="36"/>
          <w:szCs w:val="36"/>
          <w:u w:val="single"/>
        </w:rPr>
        <w:t xml:space="preserve">ПОКАЖЕМ </w:t>
      </w:r>
      <w:proofErr w:type="spellStart"/>
      <w:r w:rsidR="0090706B">
        <w:rPr>
          <w:b/>
          <w:i/>
          <w:iCs/>
          <w:sz w:val="36"/>
          <w:szCs w:val="36"/>
          <w:u w:val="single"/>
        </w:rPr>
        <w:t>МОЙДОДЫРУ</w:t>
      </w:r>
      <w:proofErr w:type="spellEnd"/>
      <w:r w:rsidR="0090706B">
        <w:rPr>
          <w:b/>
          <w:i/>
          <w:iCs/>
          <w:sz w:val="36"/>
          <w:szCs w:val="36"/>
          <w:u w:val="single"/>
        </w:rPr>
        <w:t xml:space="preserve"> ,КАК ПРАВИЛЬНО МЫТЬ РУЧКИ С МЫЛОМ И</w:t>
      </w:r>
      <w:r w:rsidR="00D12E15">
        <w:rPr>
          <w:b/>
          <w:i/>
          <w:iCs/>
          <w:sz w:val="36"/>
          <w:szCs w:val="36"/>
          <w:u w:val="single"/>
        </w:rPr>
        <w:t xml:space="preserve"> НАСУХО ВЫТИРАТЬ ИХ СВОИМ ПОЛОТЕНЦЕМ.</w:t>
      </w:r>
    </w:p>
    <w:p w14:paraId="0D1D3C02" w14:textId="6ABD7505" w:rsidR="00EB199B" w:rsidRDefault="00EB199B" w:rsidP="007A3CC8">
      <w:pPr>
        <w:jc w:val="center"/>
        <w:rPr>
          <w:b/>
          <w:i/>
          <w:iCs/>
          <w:sz w:val="36"/>
          <w:szCs w:val="36"/>
          <w:u w:val="single"/>
        </w:rPr>
      </w:pPr>
    </w:p>
    <w:p w14:paraId="013F2EF7" w14:textId="187C862B" w:rsidR="00EB199B" w:rsidRDefault="00401360" w:rsidP="007A3CC8">
      <w:pPr>
        <w:jc w:val="center"/>
        <w:rPr>
          <w:b/>
          <w:i/>
          <w:iCs/>
          <w:sz w:val="36"/>
          <w:szCs w:val="36"/>
          <w:u w:val="single"/>
        </w:rPr>
      </w:pPr>
      <w:r>
        <w:rPr>
          <w:b/>
          <w:i/>
          <w:iCs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67456" behindDoc="0" locked="0" layoutInCell="1" allowOverlap="1" wp14:anchorId="4263DB03" wp14:editId="3FC29E67">
            <wp:simplePos x="0" y="0"/>
            <wp:positionH relativeFrom="column">
              <wp:posOffset>4697730</wp:posOffset>
            </wp:positionH>
            <wp:positionV relativeFrom="paragraph">
              <wp:posOffset>2586990</wp:posOffset>
            </wp:positionV>
            <wp:extent cx="1793875" cy="2413635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68480" behindDoc="0" locked="0" layoutInCell="1" allowOverlap="1" wp14:anchorId="1C8C2598" wp14:editId="1B1BD51A">
            <wp:simplePos x="0" y="0"/>
            <wp:positionH relativeFrom="column">
              <wp:posOffset>36576</wp:posOffset>
            </wp:positionH>
            <wp:positionV relativeFrom="paragraph">
              <wp:posOffset>1545388</wp:posOffset>
            </wp:positionV>
            <wp:extent cx="4206240" cy="2602432"/>
            <wp:effectExtent l="0" t="0" r="0" b="127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2602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F42"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69504" behindDoc="0" locked="0" layoutInCell="1" allowOverlap="1" wp14:anchorId="5AB05D56" wp14:editId="6FB07FBE">
            <wp:simplePos x="0" y="0"/>
            <wp:positionH relativeFrom="column">
              <wp:posOffset>36576</wp:posOffset>
            </wp:positionH>
            <wp:positionV relativeFrom="paragraph">
              <wp:posOffset>5467477</wp:posOffset>
            </wp:positionV>
            <wp:extent cx="5522976" cy="3526473"/>
            <wp:effectExtent l="0" t="0" r="1905" b="4445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976" cy="3526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2A2">
        <w:rPr>
          <w:b/>
          <w:i/>
          <w:iCs/>
          <w:sz w:val="36"/>
          <w:szCs w:val="36"/>
          <w:u w:val="single"/>
        </w:rPr>
        <w:t>НОД по лепке «</w:t>
      </w:r>
      <w:proofErr w:type="spellStart"/>
      <w:r w:rsidR="00370BA4">
        <w:rPr>
          <w:b/>
          <w:i/>
          <w:iCs/>
          <w:sz w:val="36"/>
          <w:szCs w:val="36"/>
          <w:u w:val="single"/>
        </w:rPr>
        <w:t>ВИТАМИНК</w:t>
      </w:r>
      <w:r w:rsidR="00EC31DC">
        <w:rPr>
          <w:b/>
          <w:i/>
          <w:iCs/>
          <w:sz w:val="36"/>
          <w:szCs w:val="36"/>
          <w:u w:val="single"/>
        </w:rPr>
        <w:t>И</w:t>
      </w:r>
      <w:proofErr w:type="spellEnd"/>
      <w:r w:rsidR="00EC31DC">
        <w:rPr>
          <w:b/>
          <w:i/>
          <w:iCs/>
          <w:sz w:val="36"/>
          <w:szCs w:val="36"/>
          <w:u w:val="single"/>
        </w:rPr>
        <w:t xml:space="preserve"> ДЛЯ СВИНКИ»</w:t>
      </w:r>
    </w:p>
    <w:p w14:paraId="7C33D21F" w14:textId="5E139E8C" w:rsidR="009C0150" w:rsidRDefault="009C0150" w:rsidP="007A3CC8">
      <w:pPr>
        <w:jc w:val="center"/>
        <w:rPr>
          <w:b/>
          <w:i/>
          <w:iCs/>
          <w:sz w:val="36"/>
          <w:szCs w:val="36"/>
          <w:u w:val="single"/>
        </w:rPr>
      </w:pPr>
    </w:p>
    <w:p w14:paraId="31B65B25" w14:textId="3BD375B4" w:rsidR="009C0150" w:rsidRDefault="009C0150" w:rsidP="007A3CC8">
      <w:pPr>
        <w:jc w:val="center"/>
        <w:rPr>
          <w:b/>
          <w:i/>
          <w:iCs/>
          <w:sz w:val="36"/>
          <w:szCs w:val="36"/>
          <w:u w:val="single"/>
        </w:rPr>
      </w:pPr>
    </w:p>
    <w:p w14:paraId="3A575D5F" w14:textId="44A5DD54" w:rsidR="009C0150" w:rsidRDefault="009C0150" w:rsidP="007A3CC8">
      <w:pPr>
        <w:jc w:val="center"/>
        <w:rPr>
          <w:b/>
          <w:i/>
          <w:iCs/>
          <w:sz w:val="36"/>
          <w:szCs w:val="36"/>
          <w:u w:val="single"/>
        </w:rPr>
      </w:pPr>
    </w:p>
    <w:p w14:paraId="2A28B4DC" w14:textId="38E963AA" w:rsidR="009C0150" w:rsidRDefault="00510A6F" w:rsidP="007A3CC8">
      <w:pPr>
        <w:jc w:val="center"/>
        <w:rPr>
          <w:b/>
          <w:i/>
          <w:iCs/>
          <w:sz w:val="36"/>
          <w:szCs w:val="36"/>
          <w:u w:val="single"/>
        </w:rPr>
      </w:pPr>
      <w:r>
        <w:rPr>
          <w:b/>
          <w:i/>
          <w:iCs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74624" behindDoc="0" locked="0" layoutInCell="1" allowOverlap="1" wp14:anchorId="2960BF31" wp14:editId="4F672258">
            <wp:simplePos x="0" y="0"/>
            <wp:positionH relativeFrom="column">
              <wp:posOffset>913765</wp:posOffset>
            </wp:positionH>
            <wp:positionV relativeFrom="paragraph">
              <wp:posOffset>6097905</wp:posOffset>
            </wp:positionV>
            <wp:extent cx="4194175" cy="2734945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4175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73600" behindDoc="0" locked="0" layoutInCell="1" allowOverlap="1" wp14:anchorId="4BF0AA55" wp14:editId="6FA690D2">
            <wp:simplePos x="0" y="0"/>
            <wp:positionH relativeFrom="column">
              <wp:posOffset>3053715</wp:posOffset>
            </wp:positionH>
            <wp:positionV relativeFrom="paragraph">
              <wp:posOffset>3809365</wp:posOffset>
            </wp:positionV>
            <wp:extent cx="3181985" cy="2098040"/>
            <wp:effectExtent l="0" t="0" r="5715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70528" behindDoc="0" locked="0" layoutInCell="1" allowOverlap="1" wp14:anchorId="196EF4CC" wp14:editId="3C42B3AD">
            <wp:simplePos x="0" y="0"/>
            <wp:positionH relativeFrom="column">
              <wp:posOffset>3181350</wp:posOffset>
            </wp:positionH>
            <wp:positionV relativeFrom="paragraph">
              <wp:posOffset>520700</wp:posOffset>
            </wp:positionV>
            <wp:extent cx="3206115" cy="3291840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11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D86"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72576" behindDoc="0" locked="0" layoutInCell="1" allowOverlap="1" wp14:anchorId="41070B4F" wp14:editId="0FB26F90">
            <wp:simplePos x="0" y="0"/>
            <wp:positionH relativeFrom="column">
              <wp:posOffset>-365760</wp:posOffset>
            </wp:positionH>
            <wp:positionV relativeFrom="paragraph">
              <wp:posOffset>3703320</wp:posOffset>
            </wp:positionV>
            <wp:extent cx="3145155" cy="2065655"/>
            <wp:effectExtent l="0" t="0" r="4445" b="4445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F21">
        <w:rPr>
          <w:b/>
          <w:i/>
          <w:iCs/>
          <w:noProof/>
          <w:sz w:val="36"/>
          <w:szCs w:val="36"/>
          <w:u w:val="single"/>
        </w:rPr>
        <w:drawing>
          <wp:anchor distT="0" distB="0" distL="114300" distR="114300" simplePos="0" relativeHeight="251671552" behindDoc="0" locked="0" layoutInCell="1" allowOverlap="1" wp14:anchorId="30E8D196" wp14:editId="0FC12F62">
            <wp:simplePos x="0" y="0"/>
            <wp:positionH relativeFrom="column">
              <wp:posOffset>-311150</wp:posOffset>
            </wp:positionH>
            <wp:positionV relativeFrom="paragraph">
              <wp:posOffset>529590</wp:posOffset>
            </wp:positionV>
            <wp:extent cx="3090545" cy="2715260"/>
            <wp:effectExtent l="0" t="0" r="0" b="254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34B96">
        <w:rPr>
          <w:b/>
          <w:i/>
          <w:iCs/>
          <w:sz w:val="36"/>
          <w:szCs w:val="36"/>
          <w:u w:val="single"/>
        </w:rPr>
        <w:t>Пальчиков</w:t>
      </w:r>
      <w:r w:rsidR="004F043F">
        <w:rPr>
          <w:b/>
          <w:i/>
          <w:iCs/>
          <w:sz w:val="36"/>
          <w:szCs w:val="36"/>
          <w:u w:val="single"/>
        </w:rPr>
        <w:t>ая</w:t>
      </w:r>
      <w:proofErr w:type="spellEnd"/>
      <w:r w:rsidR="004F043F">
        <w:rPr>
          <w:b/>
          <w:i/>
          <w:iCs/>
          <w:sz w:val="36"/>
          <w:szCs w:val="36"/>
          <w:u w:val="single"/>
        </w:rPr>
        <w:t xml:space="preserve"> игра «Мы капусту рубим»</w:t>
      </w:r>
    </w:p>
    <w:p w14:paraId="6CA13564" w14:textId="77777777" w:rsidR="00981BFC" w:rsidRPr="00680E4F" w:rsidRDefault="00981BFC" w:rsidP="007A3CC8">
      <w:pPr>
        <w:jc w:val="center"/>
        <w:rPr>
          <w:b/>
          <w:i/>
          <w:iCs/>
          <w:sz w:val="36"/>
          <w:szCs w:val="36"/>
          <w:u w:val="single"/>
        </w:rPr>
      </w:pPr>
    </w:p>
    <w:sectPr w:rsidR="00981BFC" w:rsidRPr="00680E4F">
      <w:footerReference w:type="default" r:id="rId23"/>
      <w:pgSz w:w="11907" w:h="16839" w:code="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58D5F" w14:textId="77777777" w:rsidR="00865765" w:rsidRDefault="00865765">
      <w:pPr>
        <w:spacing w:after="0" w:line="240" w:lineRule="auto"/>
      </w:pPr>
      <w:r>
        <w:separator/>
      </w:r>
    </w:p>
  </w:endnote>
  <w:endnote w:type="continuationSeparator" w:id="0">
    <w:p w14:paraId="56A23968" w14:textId="77777777" w:rsidR="00865765" w:rsidRDefault="0086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38E702" w14:textId="77777777" w:rsidR="000736F0" w:rsidRDefault="005707E2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F9E42" w14:textId="77777777" w:rsidR="00865765" w:rsidRDefault="00865765">
      <w:pPr>
        <w:spacing w:after="0" w:line="240" w:lineRule="auto"/>
      </w:pPr>
      <w:r>
        <w:separator/>
      </w:r>
    </w:p>
  </w:footnote>
  <w:footnote w:type="continuationSeparator" w:id="0">
    <w:p w14:paraId="6974B654" w14:textId="77777777" w:rsidR="00865765" w:rsidRDefault="00865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C24DA"/>
    <w:multiLevelType w:val="hybridMultilevel"/>
    <w:tmpl w:val="F4DAD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68787">
    <w:abstractNumId w:val="8"/>
  </w:num>
  <w:num w:numId="2" w16cid:durableId="1111507683">
    <w:abstractNumId w:val="8"/>
  </w:num>
  <w:num w:numId="3" w16cid:durableId="224611165">
    <w:abstractNumId w:val="9"/>
  </w:num>
  <w:num w:numId="4" w16cid:durableId="713653833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 w16cid:durableId="985429053">
    <w:abstractNumId w:val="11"/>
  </w:num>
  <w:num w:numId="6" w16cid:durableId="602300012">
    <w:abstractNumId w:val="7"/>
  </w:num>
  <w:num w:numId="7" w16cid:durableId="687030230">
    <w:abstractNumId w:val="6"/>
  </w:num>
  <w:num w:numId="8" w16cid:durableId="813792708">
    <w:abstractNumId w:val="5"/>
  </w:num>
  <w:num w:numId="9" w16cid:durableId="935676682">
    <w:abstractNumId w:val="4"/>
  </w:num>
  <w:num w:numId="10" w16cid:durableId="1257400126">
    <w:abstractNumId w:val="3"/>
  </w:num>
  <w:num w:numId="11" w16cid:durableId="337196259">
    <w:abstractNumId w:val="2"/>
  </w:num>
  <w:num w:numId="12" w16cid:durableId="422343356">
    <w:abstractNumId w:val="1"/>
  </w:num>
  <w:num w:numId="13" w16cid:durableId="740492146">
    <w:abstractNumId w:val="0"/>
  </w:num>
  <w:num w:numId="14" w16cid:durableId="749935274">
    <w:abstractNumId w:val="8"/>
    <w:lvlOverride w:ilvl="0">
      <w:startOverride w:val="1"/>
    </w:lvlOverride>
  </w:num>
  <w:num w:numId="15" w16cid:durableId="403844089">
    <w:abstractNumId w:val="8"/>
  </w:num>
  <w:num w:numId="16" w16cid:durableId="1980501619">
    <w:abstractNumId w:val="12"/>
  </w:num>
  <w:num w:numId="17" w16cid:durableId="443338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65"/>
    <w:rsid w:val="000736F0"/>
    <w:rsid w:val="000B1A61"/>
    <w:rsid w:val="001F45DA"/>
    <w:rsid w:val="00204051"/>
    <w:rsid w:val="00235A7B"/>
    <w:rsid w:val="00246C40"/>
    <w:rsid w:val="00250639"/>
    <w:rsid w:val="00250DB8"/>
    <w:rsid w:val="002638CF"/>
    <w:rsid w:val="00284D81"/>
    <w:rsid w:val="002B409F"/>
    <w:rsid w:val="002E7D5C"/>
    <w:rsid w:val="00346B92"/>
    <w:rsid w:val="00370BA4"/>
    <w:rsid w:val="003B7F21"/>
    <w:rsid w:val="00401360"/>
    <w:rsid w:val="004844DF"/>
    <w:rsid w:val="004F043F"/>
    <w:rsid w:val="005032A2"/>
    <w:rsid w:val="00505FE8"/>
    <w:rsid w:val="00510A6F"/>
    <w:rsid w:val="00517E5A"/>
    <w:rsid w:val="005707E2"/>
    <w:rsid w:val="005C01D5"/>
    <w:rsid w:val="00613463"/>
    <w:rsid w:val="006774D0"/>
    <w:rsid w:val="00680E4F"/>
    <w:rsid w:val="00747D86"/>
    <w:rsid w:val="00762F8C"/>
    <w:rsid w:val="00795224"/>
    <w:rsid w:val="007A3CC8"/>
    <w:rsid w:val="0081097C"/>
    <w:rsid w:val="0082195C"/>
    <w:rsid w:val="00827BE3"/>
    <w:rsid w:val="00865765"/>
    <w:rsid w:val="00885F37"/>
    <w:rsid w:val="00886630"/>
    <w:rsid w:val="008F2EE7"/>
    <w:rsid w:val="008F3DE8"/>
    <w:rsid w:val="008F42F0"/>
    <w:rsid w:val="0090706B"/>
    <w:rsid w:val="009154D1"/>
    <w:rsid w:val="00943477"/>
    <w:rsid w:val="00981BFC"/>
    <w:rsid w:val="009C0150"/>
    <w:rsid w:val="009C5FA9"/>
    <w:rsid w:val="009F324A"/>
    <w:rsid w:val="00A5199A"/>
    <w:rsid w:val="00AE7813"/>
    <w:rsid w:val="00B01F42"/>
    <w:rsid w:val="00B116B0"/>
    <w:rsid w:val="00B34B96"/>
    <w:rsid w:val="00B36F34"/>
    <w:rsid w:val="00BF033D"/>
    <w:rsid w:val="00C1413D"/>
    <w:rsid w:val="00C77005"/>
    <w:rsid w:val="00D12E15"/>
    <w:rsid w:val="00D1781D"/>
    <w:rsid w:val="00D6479A"/>
    <w:rsid w:val="00D9093D"/>
    <w:rsid w:val="00E26188"/>
    <w:rsid w:val="00E8120C"/>
    <w:rsid w:val="00EB199B"/>
    <w:rsid w:val="00EC31DC"/>
    <w:rsid w:val="00EE4801"/>
    <w:rsid w:val="00EF3421"/>
    <w:rsid w:val="00F24C25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02F07"/>
  <w15:chartTrackingRefBased/>
  <w15:docId w15:val="{359E56DA-9F68-D744-910A-645B1D52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ru-RU" w:eastAsia="ja-JP" w:bidi="ru-RU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95C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a4">
    <w:name w:val="Заголовок Знак"/>
    <w:basedOn w:val="a0"/>
    <w:link w:val="a3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a5">
    <w:name w:val="Subtitle"/>
    <w:basedOn w:val="a"/>
    <w:link w:val="a6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a6">
    <w:name w:val="Подзаголовок Знак"/>
    <w:basedOn w:val="a0"/>
    <w:link w:val="a5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a7">
    <w:name w:val="Subtle Emphasis"/>
    <w:basedOn w:val="a0"/>
    <w:uiPriority w:val="19"/>
    <w:semiHidden/>
    <w:unhideWhenUsed/>
    <w:qFormat/>
    <w:rPr>
      <w:i/>
      <w:iCs/>
      <w:color w:val="666660" w:themeColor="text2" w:themeTint="BF"/>
    </w:rPr>
  </w:style>
  <w:style w:type="character" w:styleId="a8">
    <w:name w:val="Intense Emphasis"/>
    <w:basedOn w:val="a0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a9">
    <w:name w:val="Strong"/>
    <w:basedOn w:val="a0"/>
    <w:uiPriority w:val="22"/>
    <w:semiHidden/>
    <w:unhideWhenUsed/>
    <w:qFormat/>
    <w:rPr>
      <w:b/>
      <w:bCs/>
      <w:color w:val="666660" w:themeColor="text2" w:themeTint="BF"/>
    </w:rPr>
  </w:style>
  <w:style w:type="paragraph" w:styleId="2">
    <w:name w:val="Quote"/>
    <w:basedOn w:val="a"/>
    <w:next w:val="a"/>
    <w:link w:val="20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20">
    <w:name w:val="Цитата 2 Знак"/>
    <w:basedOn w:val="a0"/>
    <w:link w:val="2"/>
    <w:uiPriority w:val="29"/>
    <w:semiHidden/>
    <w:rPr>
      <w:i/>
      <w:iCs/>
      <w:sz w:val="34"/>
    </w:rPr>
  </w:style>
  <w:style w:type="paragraph" w:styleId="aa">
    <w:name w:val="Intense Quote"/>
    <w:basedOn w:val="a"/>
    <w:next w:val="a"/>
    <w:link w:val="ab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ab">
    <w:name w:val="Выделенная цитата Знак"/>
    <w:basedOn w:val="a0"/>
    <w:link w:val="aa"/>
    <w:uiPriority w:val="30"/>
    <w:semiHidden/>
    <w:rPr>
      <w:b/>
      <w:i/>
      <w:iCs/>
      <w:color w:val="454541" w:themeColor="text2" w:themeTint="E6"/>
      <w:sz w:val="34"/>
    </w:rPr>
  </w:style>
  <w:style w:type="character" w:styleId="ac">
    <w:name w:val="Subtle Reference"/>
    <w:basedOn w:val="a0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ad">
    <w:name w:val="Intense Reference"/>
    <w:basedOn w:val="a0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ae">
    <w:name w:val="caption"/>
    <w:basedOn w:val="a"/>
    <w:next w:val="a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af">
    <w:name w:val="TOC Heading"/>
    <w:basedOn w:val="1"/>
    <w:next w:val="a"/>
    <w:uiPriority w:val="39"/>
    <w:semiHidden/>
    <w:unhideWhenUsed/>
    <w:qFormat/>
    <w:pPr>
      <w:outlineLvl w:val="9"/>
    </w:p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styleId="af1">
    <w:name w:val="Book Title"/>
    <w:basedOn w:val="a0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af2">
    <w:name w:val="toa heading"/>
    <w:basedOn w:val="a"/>
    <w:next w:val="a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af3">
    <w:name w:val="header"/>
    <w:basedOn w:val="a"/>
    <w:link w:val="af4"/>
    <w:uiPriority w:val="99"/>
    <w:unhideWhenUsed/>
    <w:pPr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List Paragraph"/>
    <w:basedOn w:val="a"/>
    <w:uiPriority w:val="34"/>
    <w:unhideWhenUsed/>
    <w:qFormat/>
    <w:rsid w:val="00C77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AA4EFE79-780B-424E-AB0E-32E24CBE835B%7dtf16392100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{AA4EFE79-780B-424E-AB0E-32E24CBE835B}tf16392100.dotx</Template>
  <TotalTime>5</TotalTime>
  <Pages>5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Васенкина</dc:creator>
  <cp:keywords/>
  <dc:description/>
  <cp:lastModifiedBy>Ольга Васенкина</cp:lastModifiedBy>
  <cp:revision>2</cp:revision>
  <dcterms:created xsi:type="dcterms:W3CDTF">2023-03-01T06:06:00Z</dcterms:created>
  <dcterms:modified xsi:type="dcterms:W3CDTF">2023-03-01T06:06:00Z</dcterms:modified>
</cp:coreProperties>
</file>